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9C7A2" w14:textId="5519F161" w:rsidR="009A6A6D" w:rsidRPr="00095C26" w:rsidRDefault="00095C26" w:rsidP="00483816">
      <w:pPr>
        <w:tabs>
          <w:tab w:val="left" w:pos="2608"/>
        </w:tabs>
        <w:spacing w:before="240"/>
        <w:jc w:val="center"/>
        <w:rPr>
          <w:rFonts w:ascii="Arial" w:hAnsi="Arial" w:cs="Arial"/>
          <w:b/>
          <w:bCs/>
          <w:lang w:val="pt-BR"/>
        </w:rPr>
      </w:pPr>
      <w:r w:rsidRPr="00095C26">
        <w:rPr>
          <w:rFonts w:ascii="Arial" w:hAnsi="Arial" w:cs="Arial"/>
          <w:b/>
          <w:bCs/>
          <w:lang w:val="pt-BR"/>
        </w:rPr>
        <w:t>FORMULÁRIO DE INSCRIÇÃO</w:t>
      </w:r>
    </w:p>
    <w:p w14:paraId="19163B2C" w14:textId="36A22232" w:rsidR="009A6A6D" w:rsidRPr="0087791F" w:rsidRDefault="00095C26" w:rsidP="00AF73EB">
      <w:pPr>
        <w:pStyle w:val="PargrafodaLista"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284" w:hanging="284"/>
        <w:rPr>
          <w:rFonts w:ascii="Arial" w:hAnsi="Arial" w:cs="Arial"/>
          <w:b/>
          <w:bCs/>
          <w:sz w:val="24"/>
          <w:szCs w:val="24"/>
          <w:lang w:val="pt-BR"/>
        </w:rPr>
      </w:pPr>
      <w:r w:rsidRPr="0087791F">
        <w:rPr>
          <w:rFonts w:ascii="Arial" w:hAnsi="Arial" w:cs="Arial"/>
          <w:b/>
          <w:bCs/>
          <w:sz w:val="24"/>
          <w:szCs w:val="24"/>
          <w:lang w:val="pt-BR"/>
        </w:rPr>
        <w:t>Dados d</w:t>
      </w:r>
      <w:r w:rsidR="00236EF8" w:rsidRPr="0087791F">
        <w:rPr>
          <w:rFonts w:ascii="Arial" w:hAnsi="Arial" w:cs="Arial"/>
          <w:b/>
          <w:bCs/>
          <w:sz w:val="24"/>
          <w:szCs w:val="24"/>
          <w:lang w:val="pt-BR"/>
        </w:rPr>
        <w:t>a(o) Proponente</w:t>
      </w:r>
    </w:p>
    <w:p w14:paraId="0506A8A4" w14:textId="77777777" w:rsidR="005F4278" w:rsidRPr="0087791F" w:rsidRDefault="005F4278" w:rsidP="005B525E">
      <w:pPr>
        <w:pStyle w:val="PargrafodaLista"/>
        <w:tabs>
          <w:tab w:val="left" w:pos="2608"/>
        </w:tabs>
        <w:spacing w:after="0" w:line="240" w:lineRule="auto"/>
        <w:ind w:left="284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6BB3B88B" w14:textId="4CB7A2C2" w:rsidR="004A055A" w:rsidRPr="0087791F" w:rsidRDefault="005F4278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pt-BR"/>
          </w:rPr>
          <w:id w:val="1621259925"/>
          <w:placeholder>
            <w:docPart w:val="EFA3183D0D014CAD82551FADCEF5257C"/>
          </w:placeholder>
          <w:temporary/>
          <w:showingPlcHdr/>
          <w15:appearance w15:val="hidden"/>
        </w:sdtPr>
        <w:sdtEndPr/>
        <w:sdtContent>
          <w:r w:rsidR="000B3728" w:rsidRPr="0087791F">
            <w:rPr>
              <w:rFonts w:ascii="Arial" w:hAnsi="Arial" w:cs="Arial"/>
              <w:sz w:val="24"/>
              <w:szCs w:val="24"/>
              <w:lang w:val="pt-BR" w:bidi="pt-BR"/>
            </w:rPr>
            <w:t>Nome</w:t>
          </w:r>
        </w:sdtContent>
      </w:sdt>
      <w:r w:rsidR="000B3728" w:rsidRPr="0087791F">
        <w:rPr>
          <w:rFonts w:ascii="Arial" w:hAnsi="Arial" w:cs="Arial"/>
          <w:sz w:val="24"/>
          <w:szCs w:val="24"/>
          <w:lang w:val="pt-BR"/>
        </w:rPr>
        <w:t xml:space="preserve"> completo:</w:t>
      </w:r>
    </w:p>
    <w:p w14:paraId="3BEBC2B8" w14:textId="77777777" w:rsidR="00167929" w:rsidRPr="0087791F" w:rsidRDefault="00167929" w:rsidP="005B525E">
      <w:pPr>
        <w:pStyle w:val="PargrafodaLista"/>
        <w:tabs>
          <w:tab w:val="left" w:pos="2608"/>
        </w:tabs>
        <w:spacing w:after="0" w:line="240" w:lineRule="auto"/>
        <w:ind w:left="425"/>
        <w:rPr>
          <w:rFonts w:ascii="Arial" w:hAnsi="Arial" w:cs="Arial"/>
          <w:sz w:val="24"/>
          <w:szCs w:val="24"/>
          <w:lang w:val="pt-BR"/>
        </w:rPr>
      </w:pPr>
    </w:p>
    <w:p w14:paraId="321CEF0B" w14:textId="334A06A0" w:rsidR="00167929" w:rsidRPr="0087791F" w:rsidRDefault="004A055A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</w:t>
      </w:r>
      <w:r w:rsidR="002214EE" w:rsidRPr="0087791F">
        <w:rPr>
          <w:rFonts w:ascii="Arial" w:hAnsi="Arial" w:cs="Arial"/>
          <w:sz w:val="24"/>
          <w:szCs w:val="24"/>
          <w:lang w:val="pt-BR"/>
        </w:rPr>
        <w:t>Candidata(o):</w:t>
      </w:r>
    </w:p>
    <w:p w14:paraId="6785D7FC" w14:textId="2A73D7FE" w:rsidR="004A055A" w:rsidRPr="0087791F" w:rsidRDefault="002214EE" w:rsidP="00AF73EB">
      <w:pPr>
        <w:pStyle w:val="PargrafodaLista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709" w:hanging="709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(  ) Estudante </w:t>
      </w:r>
      <w:r w:rsidR="003A03EE" w:rsidRPr="0087791F">
        <w:rPr>
          <w:rFonts w:ascii="Arial" w:hAnsi="Arial" w:cs="Arial"/>
          <w:sz w:val="24"/>
          <w:szCs w:val="24"/>
          <w:lang w:val="pt-BR"/>
        </w:rPr>
        <w:t>(</w:t>
      </w:r>
      <w:r w:rsidR="004A055A" w:rsidRPr="0087791F">
        <w:rPr>
          <w:rFonts w:ascii="Arial" w:hAnsi="Arial" w:cs="Arial"/>
          <w:sz w:val="24"/>
          <w:szCs w:val="24"/>
          <w:lang w:val="pt-BR"/>
        </w:rPr>
        <w:t>Matrícula</w:t>
      </w:r>
      <w:r w:rsidR="003A03EE" w:rsidRPr="0087791F">
        <w:rPr>
          <w:rFonts w:ascii="Arial" w:hAnsi="Arial" w:cs="Arial"/>
          <w:sz w:val="24"/>
          <w:szCs w:val="24"/>
          <w:lang w:val="pt-BR"/>
        </w:rPr>
        <w:t xml:space="preserve">:     </w:t>
      </w:r>
      <w:r w:rsidR="000B3728" w:rsidRPr="0087791F">
        <w:rPr>
          <w:rFonts w:ascii="Arial" w:hAnsi="Arial" w:cs="Arial"/>
          <w:sz w:val="24"/>
          <w:szCs w:val="24"/>
          <w:lang w:val="pt-BR"/>
        </w:rPr>
        <w:t>)</w:t>
      </w:r>
    </w:p>
    <w:p w14:paraId="39320138" w14:textId="17D7C254" w:rsidR="003A03EE" w:rsidRPr="0087791F" w:rsidRDefault="003A03EE" w:rsidP="00AF73EB">
      <w:pPr>
        <w:pStyle w:val="PargrafodaLista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709" w:hanging="709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>(  ) Egresso</w:t>
      </w:r>
    </w:p>
    <w:p w14:paraId="4B46DB38" w14:textId="39ECEB1D" w:rsidR="003A03EE" w:rsidRPr="0087791F" w:rsidRDefault="003A03EE" w:rsidP="00AF73EB">
      <w:pPr>
        <w:pStyle w:val="PargrafodaLista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709" w:hanging="709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>(  ) Professor</w:t>
      </w:r>
      <w:r w:rsidR="00167929" w:rsidRPr="0087791F">
        <w:rPr>
          <w:rFonts w:ascii="Arial" w:hAnsi="Arial" w:cs="Arial"/>
          <w:sz w:val="24"/>
          <w:szCs w:val="24"/>
          <w:lang w:val="pt-BR"/>
        </w:rPr>
        <w:t>(a) do Curso de Licenciatura em Artes Visuais</w:t>
      </w:r>
    </w:p>
    <w:p w14:paraId="510479D9" w14:textId="77777777" w:rsidR="00167929" w:rsidRPr="0087791F" w:rsidRDefault="00167929" w:rsidP="005B525E">
      <w:pPr>
        <w:pStyle w:val="PargrafodaLista"/>
        <w:tabs>
          <w:tab w:val="left" w:pos="2608"/>
        </w:tabs>
        <w:spacing w:after="0" w:line="240" w:lineRule="auto"/>
        <w:ind w:left="709"/>
        <w:rPr>
          <w:rFonts w:ascii="Arial" w:hAnsi="Arial" w:cs="Arial"/>
          <w:sz w:val="24"/>
          <w:szCs w:val="24"/>
          <w:lang w:val="pt-BR"/>
        </w:rPr>
      </w:pPr>
    </w:p>
    <w:p w14:paraId="2523F1AC" w14:textId="33C34A28" w:rsidR="00CF20E4" w:rsidRPr="0087791F" w:rsidRDefault="004A055A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pt-BR"/>
          </w:rPr>
          <w:id w:val="572943512"/>
          <w:placeholder>
            <w:docPart w:val="9A741F5DB69446E4A02A43271F6CFA8A"/>
          </w:placeholder>
          <w:temporary/>
          <w:showingPlcHdr/>
          <w15:appearance w15:val="hidden"/>
        </w:sdtPr>
        <w:sdtEndPr/>
        <w:sdtContent>
          <w:r w:rsidR="000B3728" w:rsidRPr="0087791F">
            <w:rPr>
              <w:rFonts w:ascii="Arial" w:hAnsi="Arial" w:cs="Arial"/>
              <w:sz w:val="24"/>
              <w:szCs w:val="24"/>
              <w:lang w:val="pt-BR" w:bidi="pt-BR"/>
            </w:rPr>
            <w:t>Endereço</w:t>
          </w:r>
        </w:sdtContent>
      </w:sdt>
      <w:r w:rsidR="000B3728" w:rsidRPr="0087791F">
        <w:rPr>
          <w:rFonts w:ascii="Arial" w:hAnsi="Arial" w:cs="Arial"/>
          <w:sz w:val="24"/>
          <w:szCs w:val="24"/>
          <w:lang w:val="pt-BR"/>
        </w:rPr>
        <w:t>:</w:t>
      </w:r>
    </w:p>
    <w:p w14:paraId="6600AF94" w14:textId="77777777" w:rsidR="00167929" w:rsidRPr="0087791F" w:rsidRDefault="00167929" w:rsidP="005B525E">
      <w:pPr>
        <w:pStyle w:val="PargrafodaLista"/>
        <w:tabs>
          <w:tab w:val="left" w:pos="2608"/>
        </w:tabs>
        <w:spacing w:after="0" w:line="240" w:lineRule="auto"/>
        <w:ind w:left="425"/>
        <w:rPr>
          <w:rFonts w:ascii="Arial" w:hAnsi="Arial" w:cs="Arial"/>
          <w:sz w:val="24"/>
          <w:szCs w:val="24"/>
          <w:lang w:val="pt-BR"/>
        </w:rPr>
      </w:pPr>
    </w:p>
    <w:p w14:paraId="79DCCE6F" w14:textId="5DDE4A42" w:rsidR="0087791F" w:rsidRPr="0087791F" w:rsidRDefault="00CF20E4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Cidade:</w:t>
      </w:r>
    </w:p>
    <w:p w14:paraId="530B76E3" w14:textId="77777777" w:rsidR="0087791F" w:rsidRPr="0087791F" w:rsidRDefault="0087791F" w:rsidP="005B525E">
      <w:pPr>
        <w:pStyle w:val="PargrafodaLista"/>
        <w:tabs>
          <w:tab w:val="left" w:pos="2608"/>
        </w:tabs>
        <w:spacing w:after="0" w:line="240" w:lineRule="auto"/>
        <w:ind w:left="425"/>
        <w:rPr>
          <w:rFonts w:ascii="Arial" w:hAnsi="Arial" w:cs="Arial"/>
          <w:sz w:val="24"/>
          <w:szCs w:val="24"/>
          <w:lang w:val="pt-BR"/>
        </w:rPr>
      </w:pPr>
    </w:p>
    <w:p w14:paraId="25BC0705" w14:textId="23AE9B90" w:rsidR="0087791F" w:rsidRPr="0087791F" w:rsidRDefault="00CF20E4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Estado:</w:t>
      </w:r>
    </w:p>
    <w:p w14:paraId="583C8B62" w14:textId="77777777" w:rsidR="0087791F" w:rsidRPr="0087791F" w:rsidRDefault="0087791F" w:rsidP="005B525E">
      <w:pPr>
        <w:pStyle w:val="PargrafodaLista"/>
        <w:tabs>
          <w:tab w:val="left" w:pos="2608"/>
        </w:tabs>
        <w:spacing w:after="0" w:line="240" w:lineRule="auto"/>
        <w:ind w:left="425"/>
        <w:rPr>
          <w:rFonts w:ascii="Arial" w:hAnsi="Arial" w:cs="Arial"/>
          <w:sz w:val="24"/>
          <w:szCs w:val="24"/>
          <w:lang w:val="pt-BR"/>
        </w:rPr>
      </w:pPr>
    </w:p>
    <w:p w14:paraId="568BA2A2" w14:textId="28B86415" w:rsidR="0087791F" w:rsidRPr="0087791F" w:rsidRDefault="00CF20E4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</w:t>
      </w:r>
      <w:r w:rsidR="00DC5FA0" w:rsidRPr="0087791F">
        <w:rPr>
          <w:rFonts w:ascii="Arial" w:hAnsi="Arial" w:cs="Arial"/>
          <w:sz w:val="24"/>
          <w:szCs w:val="24"/>
          <w:lang w:val="pt-BR"/>
        </w:rPr>
        <w:t>CEP:</w:t>
      </w:r>
    </w:p>
    <w:p w14:paraId="20A0DEAF" w14:textId="77777777" w:rsidR="0087791F" w:rsidRPr="0087791F" w:rsidRDefault="0087791F" w:rsidP="005B525E">
      <w:pPr>
        <w:pStyle w:val="PargrafodaLista"/>
        <w:tabs>
          <w:tab w:val="left" w:pos="2608"/>
        </w:tabs>
        <w:spacing w:after="0" w:line="240" w:lineRule="auto"/>
        <w:ind w:left="425"/>
        <w:rPr>
          <w:rFonts w:ascii="Arial" w:hAnsi="Arial" w:cs="Arial"/>
          <w:sz w:val="24"/>
          <w:szCs w:val="24"/>
          <w:lang w:val="pt-BR"/>
        </w:rPr>
      </w:pPr>
    </w:p>
    <w:p w14:paraId="73558457" w14:textId="56A77099" w:rsidR="0087791F" w:rsidRPr="0087791F" w:rsidRDefault="00DC5FA0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  <w:tab w:val="left" w:pos="3434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</w:t>
      </w:r>
      <w:sdt>
        <w:sdtPr>
          <w:rPr>
            <w:rFonts w:ascii="Arial" w:hAnsi="Arial" w:cs="Arial"/>
            <w:sz w:val="24"/>
            <w:szCs w:val="24"/>
            <w:lang w:val="pt-BR"/>
          </w:rPr>
          <w:id w:val="-1074967882"/>
          <w:placeholder>
            <w:docPart w:val="E541F6D8045D49EBB209A9E58FA6C50B"/>
          </w:placeholder>
          <w:temporary/>
          <w:showingPlcHdr/>
          <w15:appearance w15:val="hidden"/>
        </w:sdtPr>
        <w:sdtEndPr/>
        <w:sdtContent>
          <w:r w:rsidR="000B3728" w:rsidRPr="0087791F">
            <w:rPr>
              <w:rFonts w:ascii="Arial" w:hAnsi="Arial" w:cs="Arial"/>
              <w:sz w:val="24"/>
              <w:szCs w:val="24"/>
              <w:lang w:val="pt-BR" w:bidi="pt-BR"/>
            </w:rPr>
            <w:t>Celular</w:t>
          </w:r>
        </w:sdtContent>
      </w:sdt>
      <w:r w:rsidR="000B3728" w:rsidRPr="0087791F">
        <w:rPr>
          <w:rFonts w:ascii="Arial" w:hAnsi="Arial" w:cs="Arial"/>
          <w:sz w:val="24"/>
          <w:szCs w:val="24"/>
          <w:lang w:val="pt-BR"/>
        </w:rPr>
        <w:t xml:space="preserve">(preferencialmente vinculado ao </w:t>
      </w:r>
      <w:proofErr w:type="spellStart"/>
      <w:r w:rsidR="000B3728" w:rsidRPr="0087791F">
        <w:rPr>
          <w:rFonts w:ascii="Arial" w:hAnsi="Arial" w:cs="Arial"/>
          <w:sz w:val="24"/>
          <w:szCs w:val="24"/>
          <w:lang w:val="pt-BR"/>
        </w:rPr>
        <w:t>whatsapp</w:t>
      </w:r>
      <w:proofErr w:type="spellEnd"/>
      <w:r w:rsidR="000B3728" w:rsidRPr="0087791F">
        <w:rPr>
          <w:rFonts w:ascii="Arial" w:hAnsi="Arial" w:cs="Arial"/>
          <w:sz w:val="24"/>
          <w:szCs w:val="24"/>
          <w:lang w:val="pt-BR"/>
        </w:rPr>
        <w:t>):</w:t>
      </w:r>
    </w:p>
    <w:p w14:paraId="014FAEBA" w14:textId="77777777" w:rsidR="0087791F" w:rsidRPr="0087791F" w:rsidRDefault="0087791F" w:rsidP="005B525E">
      <w:pPr>
        <w:pStyle w:val="PargrafodaLista"/>
        <w:tabs>
          <w:tab w:val="left" w:pos="2608"/>
          <w:tab w:val="left" w:pos="3434"/>
        </w:tabs>
        <w:spacing w:after="0" w:line="240" w:lineRule="auto"/>
        <w:ind w:left="425"/>
        <w:rPr>
          <w:rFonts w:ascii="Arial" w:hAnsi="Arial" w:cs="Arial"/>
          <w:sz w:val="24"/>
          <w:szCs w:val="24"/>
          <w:lang w:val="pt-BR"/>
        </w:rPr>
      </w:pPr>
    </w:p>
    <w:p w14:paraId="3D04C967" w14:textId="61A78905" w:rsidR="000B3728" w:rsidRPr="0087791F" w:rsidRDefault="00415597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  <w:tab w:val="left" w:pos="3434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</w:t>
      </w:r>
      <w:r w:rsidR="000B3728" w:rsidRPr="0087791F">
        <w:rPr>
          <w:rFonts w:ascii="Arial" w:hAnsi="Arial" w:cs="Arial"/>
          <w:sz w:val="24"/>
          <w:szCs w:val="24"/>
          <w:lang w:val="pt-BR"/>
        </w:rPr>
        <w:t>Candidata-se a exposição</w:t>
      </w:r>
      <w:r w:rsidR="00DC5FA0" w:rsidRPr="0087791F">
        <w:rPr>
          <w:rFonts w:ascii="Arial" w:hAnsi="Arial" w:cs="Arial"/>
          <w:sz w:val="24"/>
          <w:szCs w:val="24"/>
          <w:lang w:val="pt-BR"/>
        </w:rPr>
        <w:t>:</w:t>
      </w:r>
    </w:p>
    <w:p w14:paraId="10E04D63" w14:textId="42F63798" w:rsidR="00DC5FA0" w:rsidRPr="0087791F" w:rsidRDefault="00DC5FA0" w:rsidP="00AF7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  <w:tab w:val="left" w:pos="3434"/>
        </w:tabs>
        <w:spacing w:before="240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>(  ) In</w:t>
      </w:r>
      <w:r w:rsidR="00415597" w:rsidRPr="0087791F">
        <w:rPr>
          <w:rFonts w:ascii="Arial" w:hAnsi="Arial" w:cs="Arial"/>
          <w:sz w:val="24"/>
          <w:szCs w:val="24"/>
          <w:lang w:val="pt-BR"/>
        </w:rPr>
        <w:t>dividual</w:t>
      </w:r>
    </w:p>
    <w:p w14:paraId="6419BDD6" w14:textId="77777777" w:rsidR="00415597" w:rsidRPr="0087791F" w:rsidRDefault="00415597" w:rsidP="00AF73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  <w:tab w:val="left" w:pos="3434"/>
        </w:tabs>
        <w:spacing w:before="240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>(  ) Coletiva</w:t>
      </w:r>
    </w:p>
    <w:p w14:paraId="1125F6F6" w14:textId="627B5720" w:rsidR="000B3728" w:rsidRPr="0087791F" w:rsidRDefault="00415597" w:rsidP="00AF73EB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  <w:tab w:val="left" w:pos="3434"/>
        </w:tabs>
        <w:spacing w:before="240"/>
        <w:ind w:left="426" w:hanging="426"/>
        <w:rPr>
          <w:rFonts w:ascii="Arial" w:hAnsi="Arial" w:cs="Arial"/>
          <w:sz w:val="24"/>
          <w:szCs w:val="24"/>
          <w:lang w:val="pt-BR"/>
        </w:rPr>
      </w:pPr>
      <w:r w:rsidRPr="0087791F">
        <w:rPr>
          <w:rFonts w:ascii="Arial" w:hAnsi="Arial" w:cs="Arial"/>
          <w:sz w:val="24"/>
          <w:szCs w:val="24"/>
          <w:lang w:val="pt-BR"/>
        </w:rPr>
        <w:t xml:space="preserve"> </w:t>
      </w:r>
      <w:r w:rsidR="000B3728" w:rsidRPr="0087791F">
        <w:rPr>
          <w:rFonts w:ascii="Arial" w:hAnsi="Arial" w:cs="Arial"/>
          <w:sz w:val="24"/>
          <w:szCs w:val="24"/>
          <w:lang w:val="pt-BR"/>
        </w:rPr>
        <w:t xml:space="preserve">E-mail para contato: </w:t>
      </w:r>
    </w:p>
    <w:p w14:paraId="30CA4137" w14:textId="77777777" w:rsidR="000160A7" w:rsidRDefault="000160A7" w:rsidP="005B525E">
      <w:pPr>
        <w:pStyle w:val="PargrafodaLista"/>
        <w:tabs>
          <w:tab w:val="left" w:pos="2608"/>
          <w:tab w:val="left" w:pos="3434"/>
        </w:tabs>
        <w:spacing w:after="0" w:line="240" w:lineRule="auto"/>
        <w:ind w:left="425"/>
        <w:rPr>
          <w:lang w:val="pt-BR"/>
        </w:rPr>
      </w:pPr>
    </w:p>
    <w:p w14:paraId="39A62B2D" w14:textId="58C112EA" w:rsidR="00415597" w:rsidRPr="0087791F" w:rsidRDefault="000160A7" w:rsidP="00483816">
      <w:pPr>
        <w:pStyle w:val="PargrafodaLista"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  <w:tab w:val="left" w:pos="3434"/>
        </w:tabs>
        <w:spacing w:before="240"/>
        <w:ind w:left="284" w:hanging="284"/>
        <w:rPr>
          <w:rFonts w:ascii="Arial" w:hAnsi="Arial" w:cs="Arial"/>
          <w:b/>
          <w:bCs/>
          <w:sz w:val="24"/>
          <w:szCs w:val="24"/>
          <w:lang w:val="pt-BR"/>
        </w:rPr>
      </w:pPr>
      <w:r w:rsidRPr="0087791F">
        <w:rPr>
          <w:rFonts w:ascii="Arial" w:hAnsi="Arial" w:cs="Arial"/>
          <w:b/>
          <w:bCs/>
          <w:sz w:val="24"/>
          <w:szCs w:val="24"/>
          <w:lang w:val="pt-BR"/>
        </w:rPr>
        <w:t>Minibiografia:</w:t>
      </w:r>
    </w:p>
    <w:p w14:paraId="01FF875C" w14:textId="42FC55D6" w:rsidR="009D4AC2" w:rsidRDefault="009D4AC2" w:rsidP="00483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  <w:tab w:val="left" w:pos="3434"/>
        </w:tabs>
        <w:spacing w:before="240"/>
        <w:rPr>
          <w:lang w:val="pt-BR"/>
        </w:rPr>
      </w:pPr>
    </w:p>
    <w:p w14:paraId="6575D891" w14:textId="75022D1B" w:rsidR="009D4AC2" w:rsidRDefault="009D4AC2" w:rsidP="004838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8"/>
          <w:tab w:val="left" w:pos="3434"/>
        </w:tabs>
        <w:spacing w:before="240"/>
        <w:rPr>
          <w:lang w:val="pt-BR"/>
        </w:rPr>
      </w:pPr>
    </w:p>
    <w:p w14:paraId="6490F5B1" w14:textId="3A1608B4" w:rsidR="00483816" w:rsidRDefault="00483816" w:rsidP="00483816">
      <w:pPr>
        <w:spacing w:before="240"/>
        <w:rPr>
          <w:lang w:val="pt-BR"/>
        </w:rPr>
      </w:pPr>
    </w:p>
    <w:p w14:paraId="7A58C0EC" w14:textId="77777777" w:rsidR="00483816" w:rsidRPr="00483816" w:rsidRDefault="00483816" w:rsidP="00483816">
      <w:pPr>
        <w:spacing w:before="240"/>
        <w:rPr>
          <w:b/>
          <w:bCs/>
          <w:lang w:val="pt-BR"/>
        </w:rPr>
      </w:pPr>
    </w:p>
    <w:p w14:paraId="1C0093F1" w14:textId="21F37A0C" w:rsidR="004F3AA4" w:rsidRPr="00483816" w:rsidRDefault="009D4AC2" w:rsidP="00483816">
      <w:pPr>
        <w:pStyle w:val="PargrafodaLista"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/>
        <w:ind w:left="284" w:hanging="284"/>
        <w:rPr>
          <w:b/>
          <w:bCs/>
          <w:lang w:val="pt-BR"/>
        </w:rPr>
      </w:pPr>
      <w:r w:rsidRPr="00483816">
        <w:rPr>
          <w:rFonts w:ascii="Arial" w:hAnsi="Arial" w:cs="Arial"/>
          <w:b/>
          <w:bCs/>
          <w:sz w:val="24"/>
          <w:szCs w:val="24"/>
          <w:lang w:val="pt-BR"/>
        </w:rPr>
        <w:lastRenderedPageBreak/>
        <w:t xml:space="preserve">Ficha </w:t>
      </w:r>
      <w:r w:rsidR="000B3728" w:rsidRPr="00483816">
        <w:rPr>
          <w:rFonts w:ascii="Arial" w:hAnsi="Arial" w:cs="Arial"/>
          <w:b/>
          <w:bCs/>
          <w:sz w:val="24"/>
          <w:szCs w:val="24"/>
        </w:rPr>
        <w:t>técnica da(s) práticas</w:t>
      </w:r>
      <w:r w:rsidR="004F3AA4" w:rsidRPr="00483816">
        <w:rPr>
          <w:rFonts w:ascii="Arial" w:hAnsi="Arial" w:cs="Arial"/>
          <w:b/>
          <w:bCs/>
          <w:sz w:val="24"/>
          <w:szCs w:val="24"/>
        </w:rPr>
        <w:t xml:space="preserve"> (para cada imagem/vídeo):</w:t>
      </w:r>
    </w:p>
    <w:p w14:paraId="7627FBF7" w14:textId="77777777" w:rsidR="0064440D" w:rsidRPr="0064440D" w:rsidRDefault="0064440D" w:rsidP="00483816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/>
        <w:ind w:left="426" w:hanging="426"/>
        <w:rPr>
          <w:lang w:val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263E9" w:rsidRPr="00C263E9">
        <w:rPr>
          <w:rFonts w:ascii="Arial" w:hAnsi="Arial" w:cs="Arial"/>
          <w:sz w:val="24"/>
          <w:szCs w:val="24"/>
        </w:rPr>
        <w:t>A</w:t>
      </w:r>
      <w:r w:rsidR="000B3728" w:rsidRPr="00C263E9">
        <w:rPr>
          <w:rFonts w:ascii="Arial" w:hAnsi="Arial" w:cs="Arial"/>
          <w:sz w:val="24"/>
          <w:szCs w:val="24"/>
        </w:rPr>
        <w:t>utor</w:t>
      </w:r>
      <w:r w:rsidR="00C263E9">
        <w:rPr>
          <w:rFonts w:ascii="Arial" w:hAnsi="Arial" w:cs="Arial"/>
          <w:sz w:val="24"/>
          <w:szCs w:val="24"/>
        </w:rPr>
        <w:t>(a):</w:t>
      </w:r>
    </w:p>
    <w:p w14:paraId="453F792F" w14:textId="77777777" w:rsidR="00777676" w:rsidRPr="00777676" w:rsidRDefault="0064440D" w:rsidP="00483816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/>
        <w:ind w:left="426" w:hanging="426"/>
        <w:rPr>
          <w:lang w:val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263E9" w:rsidRPr="0064440D">
        <w:rPr>
          <w:rFonts w:ascii="Arial" w:hAnsi="Arial" w:cs="Arial"/>
          <w:sz w:val="24"/>
          <w:szCs w:val="24"/>
          <w:lang w:val="pt-BR"/>
        </w:rPr>
        <w:t>T</w:t>
      </w:r>
      <w:r w:rsidR="000B3728" w:rsidRPr="0064440D">
        <w:rPr>
          <w:rFonts w:ascii="Arial" w:hAnsi="Arial" w:cs="Arial"/>
          <w:sz w:val="24"/>
          <w:szCs w:val="24"/>
        </w:rPr>
        <w:t>ítulo</w:t>
      </w:r>
      <w:r w:rsidR="00C263E9" w:rsidRPr="0064440D">
        <w:rPr>
          <w:rFonts w:ascii="Arial" w:hAnsi="Arial" w:cs="Arial"/>
          <w:sz w:val="24"/>
          <w:szCs w:val="24"/>
        </w:rPr>
        <w:t>:</w:t>
      </w:r>
    </w:p>
    <w:p w14:paraId="3A81CD6F" w14:textId="77777777" w:rsidR="00777676" w:rsidRPr="00777676" w:rsidRDefault="00777676" w:rsidP="00483816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/>
        <w:ind w:left="426" w:hanging="426"/>
        <w:rPr>
          <w:lang w:val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263E9" w:rsidRPr="0064440D">
        <w:rPr>
          <w:rFonts w:ascii="Arial" w:hAnsi="Arial" w:cs="Arial"/>
          <w:sz w:val="24"/>
          <w:szCs w:val="24"/>
          <w:lang w:val="pt-BR"/>
        </w:rPr>
        <w:t>T</w:t>
      </w:r>
      <w:r w:rsidR="000B3728" w:rsidRPr="0064440D">
        <w:rPr>
          <w:rFonts w:ascii="Arial" w:hAnsi="Arial" w:cs="Arial"/>
          <w:sz w:val="24"/>
          <w:szCs w:val="24"/>
        </w:rPr>
        <w:t>écnica</w:t>
      </w:r>
      <w:r w:rsidR="00C263E9" w:rsidRPr="0064440D">
        <w:rPr>
          <w:rFonts w:ascii="Arial" w:hAnsi="Arial" w:cs="Arial"/>
          <w:sz w:val="24"/>
          <w:szCs w:val="24"/>
        </w:rPr>
        <w:t>:</w:t>
      </w:r>
    </w:p>
    <w:p w14:paraId="65D05A02" w14:textId="77777777" w:rsidR="00777676" w:rsidRPr="00777676" w:rsidRDefault="00777676" w:rsidP="00483816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/>
        <w:ind w:left="426" w:hanging="426"/>
        <w:rPr>
          <w:lang w:val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777AF" w:rsidRPr="00777676">
        <w:rPr>
          <w:rFonts w:ascii="Arial" w:hAnsi="Arial" w:cs="Arial"/>
          <w:sz w:val="24"/>
          <w:szCs w:val="24"/>
        </w:rPr>
        <w:t>D</w:t>
      </w:r>
      <w:r w:rsidR="000B3728" w:rsidRPr="00777676">
        <w:rPr>
          <w:rFonts w:ascii="Arial" w:hAnsi="Arial" w:cs="Arial"/>
          <w:sz w:val="24"/>
          <w:szCs w:val="24"/>
        </w:rPr>
        <w:t>imensões</w:t>
      </w:r>
      <w:r w:rsidR="008777AF" w:rsidRPr="00777676">
        <w:rPr>
          <w:rFonts w:ascii="Arial" w:hAnsi="Arial" w:cs="Arial"/>
          <w:sz w:val="24"/>
          <w:szCs w:val="24"/>
        </w:rPr>
        <w:t>:</w:t>
      </w:r>
    </w:p>
    <w:p w14:paraId="6F2BAB67" w14:textId="77777777" w:rsidR="00777676" w:rsidRPr="00777676" w:rsidRDefault="00777676" w:rsidP="00483816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/>
        <w:ind w:left="426" w:hanging="426"/>
        <w:rPr>
          <w:lang w:val="pt-BR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777AF" w:rsidRPr="00777676">
        <w:rPr>
          <w:rFonts w:ascii="Arial" w:hAnsi="Arial" w:cs="Arial"/>
          <w:sz w:val="24"/>
          <w:szCs w:val="24"/>
        </w:rPr>
        <w:t xml:space="preserve">Data ou </w:t>
      </w:r>
      <w:r w:rsidR="000B3728" w:rsidRPr="00777676">
        <w:rPr>
          <w:rFonts w:ascii="Arial" w:hAnsi="Arial" w:cs="Arial"/>
          <w:sz w:val="24"/>
          <w:szCs w:val="24"/>
        </w:rPr>
        <w:t>ano</w:t>
      </w:r>
      <w:r w:rsidR="008777AF" w:rsidRPr="00777676">
        <w:rPr>
          <w:rFonts w:ascii="Arial" w:hAnsi="Arial" w:cs="Arial"/>
          <w:sz w:val="24"/>
          <w:szCs w:val="24"/>
        </w:rPr>
        <w:t>:</w:t>
      </w:r>
    </w:p>
    <w:p w14:paraId="1E66DAAE" w14:textId="587D39B9" w:rsidR="00A00A44" w:rsidRPr="00A00A44" w:rsidRDefault="00777676" w:rsidP="000B3728">
      <w:pPr>
        <w:pStyle w:val="PargrafodaLista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/>
        <w:ind w:left="426" w:hanging="426"/>
        <w:rPr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</w:t>
      </w:r>
      <w:r w:rsidR="008777AF" w:rsidRPr="00777676">
        <w:rPr>
          <w:rFonts w:ascii="Arial" w:hAnsi="Arial" w:cs="Arial"/>
          <w:sz w:val="24"/>
          <w:szCs w:val="24"/>
        </w:rPr>
        <w:t>C</w:t>
      </w:r>
      <w:r w:rsidR="000B3728" w:rsidRPr="00777676">
        <w:rPr>
          <w:rFonts w:ascii="Arial" w:hAnsi="Arial" w:cs="Arial"/>
          <w:sz w:val="24"/>
          <w:szCs w:val="24"/>
        </w:rPr>
        <w:t>rédito do fotógrafo</w:t>
      </w:r>
      <w:r w:rsidR="0064440D" w:rsidRPr="00777676">
        <w:rPr>
          <w:rFonts w:ascii="Arial" w:hAnsi="Arial" w:cs="Arial"/>
          <w:sz w:val="24"/>
          <w:szCs w:val="24"/>
        </w:rPr>
        <w:t xml:space="preserve"> ou videomaker</w:t>
      </w:r>
      <w:r w:rsidR="000B3728" w:rsidRPr="00777676">
        <w:rPr>
          <w:rFonts w:ascii="Arial" w:hAnsi="Arial" w:cs="Arial"/>
          <w:sz w:val="24"/>
          <w:szCs w:val="24"/>
        </w:rPr>
        <w:t xml:space="preserve"> (quando necessário):</w:t>
      </w:r>
      <w:r w:rsidR="000B3728" w:rsidRPr="00777676">
        <w:rPr>
          <w:lang w:val="pt-BR"/>
        </w:rPr>
        <w:tab/>
      </w:r>
    </w:p>
    <w:p w14:paraId="0BF1AE87" w14:textId="1523666A" w:rsidR="000B3728" w:rsidRDefault="000B3728" w:rsidP="00A0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A00A44">
        <w:rPr>
          <w:rFonts w:ascii="Arial" w:hAnsi="Arial" w:cs="Arial"/>
          <w:b/>
          <w:sz w:val="24"/>
          <w:szCs w:val="24"/>
          <w:lang w:val="pt-BR"/>
        </w:rPr>
        <w:t xml:space="preserve">ATENÇÃO: </w:t>
      </w:r>
      <w:r w:rsidRPr="00A00A44">
        <w:rPr>
          <w:rFonts w:ascii="Arial" w:hAnsi="Arial" w:cs="Arial"/>
          <w:sz w:val="24"/>
          <w:szCs w:val="24"/>
          <w:lang w:val="pt-BR"/>
        </w:rPr>
        <w:t>Os arquivos de imagem</w:t>
      </w:r>
      <w:r w:rsidR="001B3D54">
        <w:rPr>
          <w:rFonts w:ascii="Arial" w:hAnsi="Arial" w:cs="Arial"/>
          <w:sz w:val="24"/>
          <w:szCs w:val="24"/>
          <w:lang w:val="pt-BR"/>
        </w:rPr>
        <w:t xml:space="preserve"> e vídeos</w:t>
      </w:r>
      <w:r w:rsidRPr="00A00A44">
        <w:rPr>
          <w:rFonts w:ascii="Arial" w:hAnsi="Arial" w:cs="Arial"/>
          <w:sz w:val="24"/>
          <w:szCs w:val="24"/>
          <w:lang w:val="pt-BR"/>
        </w:rPr>
        <w:t xml:space="preserve"> dos trabalhos submetidos devem seguir os critérios estabelecidos n</w:t>
      </w:r>
      <w:r w:rsidR="001B3D54">
        <w:rPr>
          <w:rFonts w:ascii="Arial" w:hAnsi="Arial" w:cs="Arial"/>
          <w:sz w:val="24"/>
          <w:szCs w:val="24"/>
          <w:lang w:val="pt-BR"/>
        </w:rPr>
        <w:t xml:space="preserve">o </w:t>
      </w:r>
      <w:r w:rsidR="001B3D54" w:rsidRPr="007C6BB9">
        <w:rPr>
          <w:rFonts w:ascii="Arial" w:hAnsi="Arial" w:cs="Arial"/>
          <w:b/>
          <w:bCs/>
          <w:sz w:val="24"/>
          <w:szCs w:val="24"/>
          <w:lang w:val="pt-BR"/>
        </w:rPr>
        <w:t>Regulamento da Chamada Pública</w:t>
      </w:r>
      <w:r w:rsidR="00007ABD">
        <w:rPr>
          <w:rFonts w:ascii="Arial" w:hAnsi="Arial" w:cs="Arial"/>
          <w:sz w:val="24"/>
          <w:szCs w:val="24"/>
          <w:lang w:val="pt-BR"/>
        </w:rPr>
        <w:t>. O</w:t>
      </w:r>
      <w:r w:rsidRPr="00A00A44">
        <w:rPr>
          <w:rFonts w:ascii="Arial" w:hAnsi="Arial" w:cs="Arial"/>
          <w:sz w:val="24"/>
          <w:szCs w:val="24"/>
          <w:lang w:val="pt-BR"/>
        </w:rPr>
        <w:t>s arquivos de imagem</w:t>
      </w:r>
      <w:r w:rsidR="00007ABD">
        <w:rPr>
          <w:rFonts w:ascii="Arial" w:hAnsi="Arial" w:cs="Arial"/>
          <w:sz w:val="24"/>
          <w:szCs w:val="24"/>
          <w:lang w:val="pt-BR"/>
        </w:rPr>
        <w:t xml:space="preserve"> e vídeos</w:t>
      </w:r>
      <w:r w:rsidRPr="00A00A44">
        <w:rPr>
          <w:rFonts w:ascii="Arial" w:hAnsi="Arial" w:cs="Arial"/>
          <w:sz w:val="24"/>
          <w:szCs w:val="24"/>
          <w:lang w:val="pt-BR"/>
        </w:rPr>
        <w:t xml:space="preserve"> </w:t>
      </w:r>
      <w:r w:rsidRPr="00A00A44">
        <w:rPr>
          <w:rFonts w:ascii="Arial" w:hAnsi="Arial" w:cs="Arial"/>
          <w:b/>
          <w:sz w:val="24"/>
          <w:szCs w:val="24"/>
          <w:lang w:val="pt-BR"/>
        </w:rPr>
        <w:t>devem estar nomeados</w:t>
      </w:r>
      <w:r w:rsidRPr="00A00A44">
        <w:rPr>
          <w:rFonts w:ascii="Arial" w:hAnsi="Arial" w:cs="Arial"/>
          <w:sz w:val="24"/>
          <w:szCs w:val="24"/>
          <w:lang w:val="pt-BR"/>
        </w:rPr>
        <w:t xml:space="preserve"> com seus respectivos títulos, para que se faça possível identificá-los de acordo com os títulos inseridos ao preencher a ficha técnica deste formulário. As imagens</w:t>
      </w:r>
      <w:r w:rsidR="00097558">
        <w:rPr>
          <w:rFonts w:ascii="Arial" w:hAnsi="Arial" w:cs="Arial"/>
          <w:sz w:val="24"/>
          <w:szCs w:val="24"/>
          <w:lang w:val="pt-BR"/>
        </w:rPr>
        <w:t xml:space="preserve"> e vídeos</w:t>
      </w:r>
      <w:r w:rsidRPr="00A00A44">
        <w:rPr>
          <w:rFonts w:ascii="Arial" w:hAnsi="Arial" w:cs="Arial"/>
          <w:sz w:val="24"/>
          <w:szCs w:val="24"/>
          <w:lang w:val="pt-BR"/>
        </w:rPr>
        <w:t xml:space="preserve"> e este formulário devem ser enviados para o endereço de e-mail </w:t>
      </w:r>
      <w:hyperlink r:id="rId10" w:history="1">
        <w:r w:rsidRPr="007F158B">
          <w:rPr>
            <w:rStyle w:val="Hyperlink"/>
            <w:rFonts w:ascii="Arial" w:hAnsi="Arial" w:cs="Arial"/>
            <w:color w:val="auto"/>
            <w:sz w:val="24"/>
            <w:szCs w:val="24"/>
            <w:u w:val="none"/>
            <w:lang w:val="pt-BR"/>
          </w:rPr>
          <w:t>gpeaccexposicoes@gmail.com</w:t>
        </w:r>
      </w:hyperlink>
      <w:r w:rsidRPr="00A00A44">
        <w:rPr>
          <w:rFonts w:ascii="Arial" w:hAnsi="Arial" w:cs="Arial"/>
          <w:sz w:val="24"/>
          <w:szCs w:val="24"/>
          <w:lang w:val="pt-BR"/>
        </w:rPr>
        <w:t xml:space="preserve"> como indicado no </w:t>
      </w:r>
      <w:r w:rsidR="007F158B" w:rsidRPr="00A75162">
        <w:rPr>
          <w:rFonts w:ascii="Arial" w:hAnsi="Arial" w:cs="Arial"/>
          <w:b/>
          <w:bCs/>
          <w:sz w:val="24"/>
          <w:szCs w:val="24"/>
          <w:lang w:val="pt-BR"/>
        </w:rPr>
        <w:t>Regulamento da Chamada Pública</w:t>
      </w:r>
      <w:r w:rsidRPr="00A00A44">
        <w:rPr>
          <w:rFonts w:ascii="Arial" w:hAnsi="Arial" w:cs="Arial"/>
          <w:sz w:val="24"/>
          <w:szCs w:val="24"/>
          <w:lang w:val="pt-BR"/>
        </w:rPr>
        <w:t xml:space="preserve">, com o assunto </w:t>
      </w:r>
      <w:r w:rsidRPr="00F7019C">
        <w:rPr>
          <w:rFonts w:ascii="Arial" w:hAnsi="Arial" w:cs="Arial"/>
          <w:b/>
          <w:bCs/>
          <w:sz w:val="24"/>
          <w:szCs w:val="24"/>
          <w:lang w:val="pt-BR"/>
        </w:rPr>
        <w:t>“</w:t>
      </w:r>
      <w:r w:rsidR="00E83510" w:rsidRPr="00F7019C">
        <w:rPr>
          <w:rFonts w:ascii="Arial" w:hAnsi="Arial" w:cs="Arial"/>
          <w:b/>
          <w:bCs/>
          <w:i/>
          <w:iCs/>
          <w:sz w:val="24"/>
          <w:szCs w:val="24"/>
          <w:lang w:val="pt-BR"/>
        </w:rPr>
        <w:t xml:space="preserve">Sobrenome do </w:t>
      </w:r>
      <w:proofErr w:type="spellStart"/>
      <w:r w:rsidR="00E83510" w:rsidRPr="00F7019C">
        <w:rPr>
          <w:rFonts w:ascii="Arial" w:hAnsi="Arial" w:cs="Arial"/>
          <w:b/>
          <w:bCs/>
          <w:i/>
          <w:iCs/>
          <w:sz w:val="24"/>
          <w:szCs w:val="24"/>
          <w:lang w:val="pt-BR"/>
        </w:rPr>
        <w:t>proponete</w:t>
      </w:r>
      <w:r w:rsidR="00E83510" w:rsidRPr="00F7019C">
        <w:rPr>
          <w:rFonts w:ascii="Arial" w:hAnsi="Arial" w:cs="Arial"/>
          <w:b/>
          <w:bCs/>
          <w:sz w:val="24"/>
          <w:szCs w:val="24"/>
          <w:lang w:val="pt-BR"/>
        </w:rPr>
        <w:t>_</w:t>
      </w:r>
      <w:r w:rsidRPr="00F7019C">
        <w:rPr>
          <w:rFonts w:ascii="Arial" w:hAnsi="Arial" w:cs="Arial"/>
          <w:b/>
          <w:bCs/>
          <w:sz w:val="24"/>
          <w:szCs w:val="24"/>
          <w:lang w:val="pt-BR"/>
        </w:rPr>
        <w:t>MODOS</w:t>
      </w:r>
      <w:proofErr w:type="spellEnd"/>
      <w:r w:rsidRPr="00F7019C">
        <w:rPr>
          <w:rFonts w:ascii="Arial" w:hAnsi="Arial" w:cs="Arial"/>
          <w:b/>
          <w:bCs/>
          <w:sz w:val="24"/>
          <w:szCs w:val="24"/>
          <w:lang w:val="pt-BR"/>
        </w:rPr>
        <w:t xml:space="preserve"> DE VER EXPOSIÇOES 2021”</w:t>
      </w:r>
    </w:p>
    <w:p w14:paraId="0A1CA317" w14:textId="381151D3" w:rsidR="00540424" w:rsidRPr="00F7019C" w:rsidRDefault="00540424" w:rsidP="00A00A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E-mai</w:t>
      </w:r>
      <w:r w:rsidR="00D2292D">
        <w:rPr>
          <w:rFonts w:ascii="Arial" w:hAnsi="Arial" w:cs="Arial"/>
          <w:b/>
          <w:bCs/>
          <w:sz w:val="24"/>
          <w:szCs w:val="24"/>
          <w:lang w:val="pt-BR"/>
        </w:rPr>
        <w:t>l</w:t>
      </w:r>
      <w:r>
        <w:rPr>
          <w:rFonts w:ascii="Arial" w:hAnsi="Arial" w:cs="Arial"/>
          <w:b/>
          <w:bCs/>
          <w:sz w:val="24"/>
          <w:szCs w:val="24"/>
          <w:lang w:val="pt-BR"/>
        </w:rPr>
        <w:t xml:space="preserve">s enviados sem atender as exigências e especificações </w:t>
      </w:r>
      <w:r w:rsidR="00D2292D">
        <w:rPr>
          <w:rFonts w:ascii="Arial" w:hAnsi="Arial" w:cs="Arial"/>
          <w:b/>
          <w:bCs/>
          <w:sz w:val="24"/>
          <w:szCs w:val="24"/>
          <w:lang w:val="pt-BR"/>
        </w:rPr>
        <w:t>do Regulamento da Chamada Pública não serão aceitos.</w:t>
      </w:r>
    </w:p>
    <w:p w14:paraId="51C13048" w14:textId="77777777" w:rsidR="000B3728" w:rsidRDefault="000B3728" w:rsidP="00977F99">
      <w:pPr>
        <w:rPr>
          <w:rFonts w:asciiTheme="majorHAnsi" w:hAnsiTheme="majorHAnsi"/>
          <w:b/>
          <w:sz w:val="8"/>
          <w:lang w:val="pt-BR"/>
        </w:rPr>
      </w:pPr>
    </w:p>
    <w:p w14:paraId="7B661FAE" w14:textId="77777777" w:rsidR="000B3728" w:rsidRPr="00E949B6" w:rsidRDefault="000B3728" w:rsidP="00977F99">
      <w:pPr>
        <w:ind w:left="108"/>
        <w:rPr>
          <w:rFonts w:asciiTheme="majorHAnsi" w:hAnsiTheme="majorHAnsi"/>
          <w:b/>
          <w:sz w:val="8"/>
          <w:lang w:val="pt-BR"/>
        </w:rPr>
      </w:pPr>
    </w:p>
    <w:p w14:paraId="17DA5B23" w14:textId="77777777" w:rsidR="00CE6104" w:rsidRPr="00E949B6" w:rsidRDefault="00CE6104" w:rsidP="00E677FE">
      <w:pPr>
        <w:spacing w:after="0"/>
        <w:rPr>
          <w:sz w:val="16"/>
          <w:szCs w:val="16"/>
          <w:lang w:val="pt-BR"/>
        </w:rPr>
      </w:pPr>
    </w:p>
    <w:sectPr w:rsidR="00CE6104" w:rsidRPr="00E949B6" w:rsidSect="00E949B6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118222" w14:textId="77777777" w:rsidR="003E0795" w:rsidRDefault="003E0795" w:rsidP="00650259">
      <w:pPr>
        <w:spacing w:after="0" w:line="240" w:lineRule="auto"/>
      </w:pPr>
      <w:r>
        <w:separator/>
      </w:r>
    </w:p>
  </w:endnote>
  <w:endnote w:type="continuationSeparator" w:id="0">
    <w:p w14:paraId="74A269EC" w14:textId="77777777" w:rsidR="003E0795" w:rsidRDefault="003E079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35113F-F893-4078-A13C-3F71E470F3F4}"/>
    <w:embedBold r:id="rId2" w:fontKey="{A1A22EBB-7110-498F-825C-903A185C520B}"/>
    <w:embedBoldItalic r:id="rId3" w:fontKey="{493818C9-8047-4C9B-9B26-CA9BA0C481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9C70B95-76A7-4A7F-83CA-42326F8D7A14}"/>
    <w:embedBold r:id="rId5" w:fontKey="{6B543F6E-7A14-468B-81AA-CAD2470A0F73}"/>
    <w:embedItalic r:id="rId6" w:fontKey="{170FD0C9-9EAA-4CF4-AB96-5C4154F4555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9BF92F0-1F5A-4C6E-A789-8DA12A01CA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77"/>
      <w:gridCol w:w="4549"/>
    </w:tblGrid>
    <w:tr w:rsidR="002462F3" w:rsidRPr="006F77A5" w14:paraId="0CC721F8" w14:textId="77777777" w:rsidTr="000B3728">
      <w:tc>
        <w:tcPr>
          <w:tcW w:w="4477" w:type="dxa"/>
          <w:vAlign w:val="center"/>
        </w:tcPr>
        <w:p w14:paraId="707E76F3" w14:textId="77777777" w:rsidR="002462F3" w:rsidRPr="006F77A5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pt-BR"/>
            </w:rPr>
          </w:pPr>
        </w:p>
      </w:tc>
      <w:tc>
        <w:tcPr>
          <w:tcW w:w="4549" w:type="dxa"/>
          <w:tcBorders>
            <w:top w:val="nil"/>
          </w:tcBorders>
          <w:vAlign w:val="center"/>
        </w:tcPr>
        <w:p w14:paraId="3EA64C3A" w14:textId="77777777" w:rsidR="002462F3" w:rsidRPr="006F77A5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pt-BR"/>
            </w:rPr>
          </w:pPr>
        </w:p>
      </w:tc>
    </w:tr>
  </w:tbl>
  <w:p w14:paraId="4E6ED2DA" w14:textId="77777777" w:rsidR="00731F26" w:rsidRPr="006F77A5" w:rsidRDefault="00731F26" w:rsidP="002462F3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38B5C" w14:textId="77777777" w:rsidR="003E0795" w:rsidRDefault="003E0795" w:rsidP="00650259">
      <w:pPr>
        <w:spacing w:after="0" w:line="240" w:lineRule="auto"/>
      </w:pPr>
      <w:r>
        <w:separator/>
      </w:r>
    </w:p>
  </w:footnote>
  <w:footnote w:type="continuationSeparator" w:id="0">
    <w:p w14:paraId="1DB81E29" w14:textId="77777777" w:rsidR="003E0795" w:rsidRDefault="003E079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B2ED8" w14:textId="54690513" w:rsidR="00BE7127" w:rsidRDefault="00BE7127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96761D1" wp14:editId="5BF49D97">
          <wp:simplePos x="0" y="0"/>
          <wp:positionH relativeFrom="margin">
            <wp:align>center</wp:align>
          </wp:positionH>
          <wp:positionV relativeFrom="paragraph">
            <wp:posOffset>5383</wp:posOffset>
          </wp:positionV>
          <wp:extent cx="1760561" cy="624999"/>
          <wp:effectExtent l="0" t="0" r="0" b="3810"/>
          <wp:wrapSquare wrapText="bothSides"/>
          <wp:docPr id="1" name="Imagem 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561" cy="624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C42189" w14:textId="5597DE06" w:rsidR="00BE7127" w:rsidRDefault="00A84528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C1466E" wp14:editId="1D224B8E">
          <wp:simplePos x="0" y="0"/>
          <wp:positionH relativeFrom="column">
            <wp:posOffset>3923675</wp:posOffset>
          </wp:positionH>
          <wp:positionV relativeFrom="paragraph">
            <wp:posOffset>283504</wp:posOffset>
          </wp:positionV>
          <wp:extent cx="1111885" cy="464185"/>
          <wp:effectExtent l="0" t="0" r="0" b="0"/>
          <wp:wrapSquare wrapText="bothSides"/>
          <wp:docPr id="5" name="Imagem 5" descr="Desenho com traços pretos em fund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Desenho com traços pretos em fundo branco&#10;&#10;Descrição gerada automaticamente com confiança médi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464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8525445" wp14:editId="7E702236">
          <wp:simplePos x="0" y="0"/>
          <wp:positionH relativeFrom="column">
            <wp:posOffset>-81886</wp:posOffset>
          </wp:positionH>
          <wp:positionV relativeFrom="paragraph">
            <wp:posOffset>317841</wp:posOffset>
          </wp:positionV>
          <wp:extent cx="2047875" cy="447675"/>
          <wp:effectExtent l="0" t="0" r="9525" b="95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498C0A0" wp14:editId="176CD0B5">
          <wp:simplePos x="0" y="0"/>
          <wp:positionH relativeFrom="margin">
            <wp:align>center</wp:align>
          </wp:positionH>
          <wp:positionV relativeFrom="paragraph">
            <wp:posOffset>338312</wp:posOffset>
          </wp:positionV>
          <wp:extent cx="1296035" cy="452755"/>
          <wp:effectExtent l="0" t="0" r="0" b="4445"/>
          <wp:wrapSquare wrapText="bothSides"/>
          <wp:docPr id="4" name="Imagem 4" descr="Uma imagem contendo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desenho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35" cy="452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87B02C" w14:textId="7C46FE5B" w:rsidR="009A6A6D" w:rsidRDefault="009A6A6D">
    <w:pPr>
      <w:pStyle w:val="Cabealho"/>
    </w:pPr>
  </w:p>
  <w:p w14:paraId="4A98E511" w14:textId="77777777" w:rsidR="00483816" w:rsidRDefault="004838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2" w15:restartNumberingAfterBreak="0">
    <w:nsid w:val="7DC839AB"/>
    <w:multiLevelType w:val="multilevel"/>
    <w:tmpl w:val="7B1AF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860"/>
    <w:rsid w:val="00007ABD"/>
    <w:rsid w:val="000160A7"/>
    <w:rsid w:val="00052382"/>
    <w:rsid w:val="0006568A"/>
    <w:rsid w:val="00076F0F"/>
    <w:rsid w:val="00084253"/>
    <w:rsid w:val="00095C26"/>
    <w:rsid w:val="00097558"/>
    <w:rsid w:val="000B3728"/>
    <w:rsid w:val="000D1F49"/>
    <w:rsid w:val="00167929"/>
    <w:rsid w:val="001727CA"/>
    <w:rsid w:val="001B0F84"/>
    <w:rsid w:val="001B3D54"/>
    <w:rsid w:val="001C4A3D"/>
    <w:rsid w:val="002214EE"/>
    <w:rsid w:val="00236EF8"/>
    <w:rsid w:val="002462F3"/>
    <w:rsid w:val="002C56E6"/>
    <w:rsid w:val="003373B1"/>
    <w:rsid w:val="00346DE2"/>
    <w:rsid w:val="00360D37"/>
    <w:rsid w:val="00361E11"/>
    <w:rsid w:val="003A03EE"/>
    <w:rsid w:val="003A75A3"/>
    <w:rsid w:val="003B4744"/>
    <w:rsid w:val="003E0795"/>
    <w:rsid w:val="003F0847"/>
    <w:rsid w:val="0040090B"/>
    <w:rsid w:val="00415597"/>
    <w:rsid w:val="0046302A"/>
    <w:rsid w:val="00483816"/>
    <w:rsid w:val="00487D2D"/>
    <w:rsid w:val="004A055A"/>
    <w:rsid w:val="004D5D62"/>
    <w:rsid w:val="004F3AA4"/>
    <w:rsid w:val="004F5DC0"/>
    <w:rsid w:val="005112D0"/>
    <w:rsid w:val="00540424"/>
    <w:rsid w:val="00577E06"/>
    <w:rsid w:val="005A3BF7"/>
    <w:rsid w:val="005B525E"/>
    <w:rsid w:val="005E0BDB"/>
    <w:rsid w:val="005F2035"/>
    <w:rsid w:val="005F4278"/>
    <w:rsid w:val="005F7990"/>
    <w:rsid w:val="006017E7"/>
    <w:rsid w:val="0063739C"/>
    <w:rsid w:val="0064440D"/>
    <w:rsid w:val="00650259"/>
    <w:rsid w:val="00670EAF"/>
    <w:rsid w:val="006E629B"/>
    <w:rsid w:val="006F77A5"/>
    <w:rsid w:val="00731F26"/>
    <w:rsid w:val="00760D65"/>
    <w:rsid w:val="00770F25"/>
    <w:rsid w:val="00774D52"/>
    <w:rsid w:val="00777676"/>
    <w:rsid w:val="007A35A8"/>
    <w:rsid w:val="007B0A85"/>
    <w:rsid w:val="007C6A52"/>
    <w:rsid w:val="007C6BB9"/>
    <w:rsid w:val="007F158B"/>
    <w:rsid w:val="0082043E"/>
    <w:rsid w:val="00844860"/>
    <w:rsid w:val="00875F0E"/>
    <w:rsid w:val="008777AF"/>
    <w:rsid w:val="0087791F"/>
    <w:rsid w:val="008C2261"/>
    <w:rsid w:val="008E203A"/>
    <w:rsid w:val="0091229C"/>
    <w:rsid w:val="00940E73"/>
    <w:rsid w:val="0098597D"/>
    <w:rsid w:val="009A6A6D"/>
    <w:rsid w:val="009D4AC2"/>
    <w:rsid w:val="009F619A"/>
    <w:rsid w:val="009F6DDE"/>
    <w:rsid w:val="00A00A44"/>
    <w:rsid w:val="00A07415"/>
    <w:rsid w:val="00A370A8"/>
    <w:rsid w:val="00A65D5E"/>
    <w:rsid w:val="00A75162"/>
    <w:rsid w:val="00A84528"/>
    <w:rsid w:val="00AF73EB"/>
    <w:rsid w:val="00B25CE8"/>
    <w:rsid w:val="00BB4CF3"/>
    <w:rsid w:val="00BD4753"/>
    <w:rsid w:val="00BD5CB1"/>
    <w:rsid w:val="00BE62EE"/>
    <w:rsid w:val="00BE7127"/>
    <w:rsid w:val="00C003BA"/>
    <w:rsid w:val="00C263E9"/>
    <w:rsid w:val="00C46878"/>
    <w:rsid w:val="00CB4A51"/>
    <w:rsid w:val="00CD4532"/>
    <w:rsid w:val="00CD47B0"/>
    <w:rsid w:val="00CE6104"/>
    <w:rsid w:val="00CE7918"/>
    <w:rsid w:val="00CF20E4"/>
    <w:rsid w:val="00D16163"/>
    <w:rsid w:val="00D2292D"/>
    <w:rsid w:val="00D27C15"/>
    <w:rsid w:val="00DB3FAD"/>
    <w:rsid w:val="00DC5FA0"/>
    <w:rsid w:val="00E61C09"/>
    <w:rsid w:val="00E677FE"/>
    <w:rsid w:val="00E83510"/>
    <w:rsid w:val="00E949B6"/>
    <w:rsid w:val="00EB3B58"/>
    <w:rsid w:val="00EB563B"/>
    <w:rsid w:val="00EC7359"/>
    <w:rsid w:val="00EE3054"/>
    <w:rsid w:val="00F00606"/>
    <w:rsid w:val="00F01256"/>
    <w:rsid w:val="00F62A1B"/>
    <w:rsid w:val="00F7019C"/>
    <w:rsid w:val="00FC7475"/>
    <w:rsid w:val="00FE542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2C6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4CF3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CabealhoChar">
    <w:name w:val="Cabeçalho Char"/>
    <w:basedOn w:val="Fontepargpadro"/>
    <w:link w:val="Cabealh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Rodap">
    <w:name w:val="footer"/>
    <w:basedOn w:val="Normal"/>
    <w:link w:val="Rodap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2462F3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BB4CF3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346DE2"/>
    <w:rPr>
      <w:color w:val="808080"/>
    </w:rPr>
  </w:style>
  <w:style w:type="paragraph" w:styleId="PargrafodaLista">
    <w:name w:val="List Paragraph"/>
    <w:basedOn w:val="Normal"/>
    <w:uiPriority w:val="34"/>
    <w:semiHidden/>
    <w:qFormat/>
    <w:rsid w:val="00095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peaccexposicoes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AppData\Roaming\Microsoft\Modelos\Formul&#225;rio%20de%20volunt&#225;ri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FA3183D0D014CAD82551FADCEF525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9708DA-C8F6-439C-A4CB-D104ADE26140}"/>
      </w:docPartPr>
      <w:docPartBody>
        <w:p w:rsidR="00BD762B" w:rsidRDefault="00082D5D" w:rsidP="00082D5D">
          <w:pPr>
            <w:pStyle w:val="EFA3183D0D014CAD82551FADCEF5257C"/>
          </w:pPr>
          <w:r w:rsidRPr="00E949B6">
            <w:rPr>
              <w:lang w:bidi="pt-BR"/>
            </w:rPr>
            <w:t>Nome</w:t>
          </w:r>
        </w:p>
      </w:docPartBody>
    </w:docPart>
    <w:docPart>
      <w:docPartPr>
        <w:name w:val="9A741F5DB69446E4A02A43271F6CFA8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F8CE83-D25D-4659-A325-60EF0F9F9FF7}"/>
      </w:docPartPr>
      <w:docPartBody>
        <w:p w:rsidR="00BD762B" w:rsidRDefault="00082D5D" w:rsidP="00082D5D">
          <w:pPr>
            <w:pStyle w:val="9A741F5DB69446E4A02A43271F6CFA8A"/>
          </w:pPr>
          <w:r w:rsidRPr="00E949B6">
            <w:rPr>
              <w:lang w:bidi="pt-BR"/>
            </w:rPr>
            <w:t>Endereço</w:t>
          </w:r>
        </w:p>
      </w:docPartBody>
    </w:docPart>
    <w:docPart>
      <w:docPartPr>
        <w:name w:val="E541F6D8045D49EBB209A9E58FA6C5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81C94D-8359-4C36-B443-A9DDEDA1AA3E}"/>
      </w:docPartPr>
      <w:docPartBody>
        <w:p w:rsidR="00BD762B" w:rsidRDefault="00082D5D" w:rsidP="00082D5D">
          <w:pPr>
            <w:pStyle w:val="E541F6D8045D49EBB209A9E58FA6C50B"/>
          </w:pPr>
          <w:r w:rsidRPr="00E949B6">
            <w:rPr>
              <w:lang w:bidi="pt-BR"/>
            </w:rPr>
            <w:t>Celular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D5D"/>
    <w:rsid w:val="00082D5D"/>
    <w:rsid w:val="009F06CB"/>
    <w:rsid w:val="00BD762B"/>
    <w:rsid w:val="00C6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FA3183D0D014CAD82551FADCEF5257C">
    <w:name w:val="EFA3183D0D014CAD82551FADCEF5257C"/>
    <w:rsid w:val="00082D5D"/>
  </w:style>
  <w:style w:type="paragraph" w:customStyle="1" w:styleId="9A741F5DB69446E4A02A43271F6CFA8A">
    <w:name w:val="9A741F5DB69446E4A02A43271F6CFA8A"/>
    <w:rsid w:val="00082D5D"/>
  </w:style>
  <w:style w:type="paragraph" w:customStyle="1" w:styleId="A9CAB40ED79947BF948A3343F7E35A9B">
    <w:name w:val="A9CAB40ED79947BF948A3343F7E35A9B"/>
    <w:rsid w:val="00082D5D"/>
  </w:style>
  <w:style w:type="paragraph" w:customStyle="1" w:styleId="E541F6D8045D49EBB209A9E58FA6C50B">
    <w:name w:val="E541F6D8045D49EBB209A9E58FA6C50B"/>
    <w:rsid w:val="00082D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voluntário.dotx</Template>
  <TotalTime>0</TotalTime>
  <Pages>2</Pages>
  <Words>201</Words>
  <Characters>1090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2021-04-04T12:56:00Z</dcterms:created>
  <dcterms:modified xsi:type="dcterms:W3CDTF">2021-04-04T15:18:00Z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